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99576" w14:textId="77777777" w:rsidR="004C50F1" w:rsidRPr="00076290" w:rsidRDefault="00884B64" w:rsidP="002E09C2">
      <w:pPr>
        <w:pStyle w:val="Szvegtrzs"/>
        <w:tabs>
          <w:tab w:val="center" w:pos="2340"/>
        </w:tabs>
        <w:ind w:right="-36"/>
        <w:jc w:val="both"/>
        <w:rPr>
          <w:lang w:val="hu-HU"/>
        </w:rPr>
      </w:pPr>
      <w:r w:rsidRPr="00076290">
        <w:rPr>
          <w:noProof/>
          <w:sz w:val="20"/>
          <w:lang w:val="hu-HU"/>
        </w:rPr>
        <w:drawing>
          <wp:anchor distT="0" distB="0" distL="114300" distR="114300" simplePos="0" relativeHeight="251657728" behindDoc="0" locked="0" layoutInCell="1" allowOverlap="1" wp14:anchorId="616A8A22" wp14:editId="3BCD06ED">
            <wp:simplePos x="0" y="0"/>
            <wp:positionH relativeFrom="margin">
              <wp:posOffset>5043170</wp:posOffset>
            </wp:positionH>
            <wp:positionV relativeFrom="paragraph">
              <wp:posOffset>0</wp:posOffset>
            </wp:positionV>
            <wp:extent cx="942975" cy="942975"/>
            <wp:effectExtent l="0" t="0" r="9525" b="9525"/>
            <wp:wrapTight wrapText="bothSides">
              <wp:wrapPolygon edited="0">
                <wp:start x="0" y="0"/>
                <wp:lineTo x="0" y="21382"/>
                <wp:lineTo x="21382" y="21382"/>
                <wp:lineTo x="21382" y="0"/>
                <wp:lineTo x="0" y="0"/>
              </wp:wrapPolygon>
            </wp:wrapTight>
            <wp:docPr id="15" name="Kép 15" descr="conferentiafek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onferentiafeke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50F1" w:rsidRPr="00076290">
        <w:rPr>
          <w:lang w:val="hu-HU"/>
        </w:rPr>
        <w:tab/>
        <w:t>MAGYAR KATOLIKUS PÜSPÖKI KONFERENCIA</w:t>
      </w:r>
    </w:p>
    <w:p w14:paraId="03F7A3B7" w14:textId="77777777" w:rsidR="004C50F1" w:rsidRPr="00076290" w:rsidRDefault="004C50F1" w:rsidP="002E09C2">
      <w:pPr>
        <w:widowControl w:val="0"/>
        <w:tabs>
          <w:tab w:val="center" w:pos="2340"/>
        </w:tabs>
        <w:ind w:right="-36"/>
        <w:jc w:val="both"/>
        <w:rPr>
          <w:b/>
          <w:sz w:val="18"/>
        </w:rPr>
      </w:pPr>
      <w:r w:rsidRPr="00076290">
        <w:rPr>
          <w:b/>
          <w:sz w:val="18"/>
        </w:rPr>
        <w:tab/>
        <w:t>CONFERENTIA EPISCOPORUM HUNGARIAE</w:t>
      </w:r>
    </w:p>
    <w:p w14:paraId="4E5060C5" w14:textId="77777777" w:rsidR="004C50F1" w:rsidRPr="00076290" w:rsidRDefault="004C50F1" w:rsidP="002E09C2">
      <w:pPr>
        <w:widowControl w:val="0"/>
        <w:tabs>
          <w:tab w:val="center" w:pos="2340"/>
        </w:tabs>
        <w:spacing w:line="360" w:lineRule="atLeast"/>
        <w:ind w:right="-36"/>
        <w:jc w:val="both"/>
        <w:rPr>
          <w:sz w:val="18"/>
        </w:rPr>
      </w:pPr>
      <w:r w:rsidRPr="00076290">
        <w:rPr>
          <w:sz w:val="18"/>
        </w:rPr>
        <w:tab/>
        <w:t>H-1071 Budapest VII., Városligeti fasor 45.</w:t>
      </w:r>
    </w:p>
    <w:p w14:paraId="7C9D55BB" w14:textId="77777777" w:rsidR="004C50F1" w:rsidRPr="00076290" w:rsidRDefault="004C50F1" w:rsidP="002E09C2">
      <w:pPr>
        <w:widowControl w:val="0"/>
        <w:tabs>
          <w:tab w:val="center" w:pos="2340"/>
        </w:tabs>
        <w:ind w:right="-36"/>
        <w:jc w:val="both"/>
        <w:rPr>
          <w:sz w:val="18"/>
        </w:rPr>
      </w:pPr>
      <w:r w:rsidRPr="00076290">
        <w:rPr>
          <w:sz w:val="18"/>
        </w:rPr>
        <w:tab/>
        <w:t>Telefon: (36-1) 342-6959, Telefax: (36-1) 342-6957</w:t>
      </w:r>
    </w:p>
    <w:p w14:paraId="3AEEE3EA" w14:textId="77777777" w:rsidR="004C50F1" w:rsidRPr="00076290" w:rsidRDefault="004C50F1" w:rsidP="002E09C2">
      <w:pPr>
        <w:widowControl w:val="0"/>
        <w:tabs>
          <w:tab w:val="center" w:pos="2340"/>
        </w:tabs>
        <w:ind w:right="-36"/>
        <w:jc w:val="both"/>
        <w:rPr>
          <w:sz w:val="18"/>
        </w:rPr>
      </w:pPr>
      <w:r w:rsidRPr="00076290">
        <w:rPr>
          <w:sz w:val="18"/>
        </w:rPr>
        <w:tab/>
        <w:t>Mobil: (+36-30) 742-4441; (+36-30) 742-4443</w:t>
      </w:r>
    </w:p>
    <w:p w14:paraId="79AA60F2" w14:textId="77777777" w:rsidR="004C50F1" w:rsidRPr="00076290" w:rsidRDefault="004C50F1" w:rsidP="002E09C2">
      <w:pPr>
        <w:widowControl w:val="0"/>
        <w:tabs>
          <w:tab w:val="center" w:pos="2340"/>
        </w:tabs>
        <w:ind w:right="-36"/>
        <w:jc w:val="both"/>
        <w:rPr>
          <w:sz w:val="18"/>
        </w:rPr>
      </w:pPr>
      <w:r w:rsidRPr="00076290">
        <w:rPr>
          <w:sz w:val="18"/>
        </w:rPr>
        <w:tab/>
        <w:t>Postai cím: 1406 Budapest, Pf. 79.</w:t>
      </w:r>
    </w:p>
    <w:p w14:paraId="1856150F" w14:textId="77777777" w:rsidR="004C50F1" w:rsidRPr="00076290" w:rsidRDefault="004C50F1" w:rsidP="002E09C2">
      <w:pPr>
        <w:widowControl w:val="0"/>
        <w:tabs>
          <w:tab w:val="center" w:pos="2340"/>
        </w:tabs>
        <w:ind w:right="-36"/>
        <w:jc w:val="both"/>
        <w:rPr>
          <w:sz w:val="18"/>
        </w:rPr>
      </w:pPr>
      <w:r w:rsidRPr="00076290">
        <w:rPr>
          <w:sz w:val="18"/>
        </w:rPr>
        <w:tab/>
        <w:t>E-mail: pkt@katolikus.hu</w:t>
      </w:r>
    </w:p>
    <w:p w14:paraId="39729EB7" w14:textId="77777777" w:rsidR="004C50F1" w:rsidRPr="00076290" w:rsidRDefault="004C50F1">
      <w:pPr>
        <w:widowControl w:val="0"/>
        <w:pBdr>
          <w:top w:val="single" w:sz="2" w:space="1" w:color="auto"/>
        </w:pBdr>
        <w:spacing w:before="80"/>
        <w:ind w:right="-8"/>
        <w:jc w:val="both"/>
        <w:rPr>
          <w:sz w:val="18"/>
        </w:rPr>
      </w:pPr>
    </w:p>
    <w:p w14:paraId="4C0C8EDE" w14:textId="77777777" w:rsidR="00D36F34" w:rsidRPr="00A23F4D" w:rsidRDefault="00D36F34" w:rsidP="005C4789">
      <w:pPr>
        <w:widowControl w:val="0"/>
        <w:tabs>
          <w:tab w:val="center" w:pos="7088"/>
        </w:tabs>
        <w:ind w:right="-34"/>
        <w:jc w:val="both"/>
        <w:rPr>
          <w:sz w:val="14"/>
          <w:szCs w:val="12"/>
        </w:rPr>
      </w:pPr>
    </w:p>
    <w:p w14:paraId="0C93CB38" w14:textId="5E1AE7EA" w:rsidR="00F060D9" w:rsidRPr="00076290" w:rsidRDefault="00D36F34" w:rsidP="007E485D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26"/>
        </w:rPr>
      </w:pPr>
      <w:r w:rsidRPr="00076290">
        <w:rPr>
          <w:sz w:val="26"/>
        </w:rPr>
        <w:t>Kedves Testvérek!</w:t>
      </w:r>
    </w:p>
    <w:p w14:paraId="139C40DD" w14:textId="77777777" w:rsidR="001C6449" w:rsidRPr="00076290" w:rsidRDefault="001C6449" w:rsidP="007E485D">
      <w:pPr>
        <w:widowControl w:val="0"/>
        <w:tabs>
          <w:tab w:val="center" w:pos="7088"/>
        </w:tabs>
        <w:spacing w:after="60" w:line="264" w:lineRule="auto"/>
        <w:ind w:right="-34"/>
        <w:rPr>
          <w:sz w:val="26"/>
        </w:rPr>
      </w:pPr>
    </w:p>
    <w:p w14:paraId="02241AD1" w14:textId="6FABC631" w:rsidR="001F2AFC" w:rsidRDefault="000523A1" w:rsidP="007E485D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26"/>
        </w:rPr>
      </w:pPr>
      <w:r>
        <w:rPr>
          <w:sz w:val="26"/>
        </w:rPr>
        <w:t xml:space="preserve">Árpád-házi Szent Erzsébet ünnepéhez közeledve az </w:t>
      </w:r>
      <w:r w:rsidR="00046D1D">
        <w:rPr>
          <w:sz w:val="26"/>
        </w:rPr>
        <w:t>ő életpéldáját állítjuk magunk</w:t>
      </w:r>
      <w:r>
        <w:rPr>
          <w:sz w:val="26"/>
        </w:rPr>
        <w:t xml:space="preserve"> elé, hogy mélyebben megértsük Istennek a szegények iránti </w:t>
      </w:r>
      <w:r w:rsidR="001F2AFC">
        <w:rPr>
          <w:sz w:val="26"/>
        </w:rPr>
        <w:t xml:space="preserve">különleges, </w:t>
      </w:r>
      <w:r>
        <w:rPr>
          <w:sz w:val="26"/>
        </w:rPr>
        <w:t>kitüntetett szeretetét</w:t>
      </w:r>
      <w:r w:rsidR="001F2AFC">
        <w:rPr>
          <w:sz w:val="26"/>
        </w:rPr>
        <w:t xml:space="preserve">, és mi is eszerint alakítsuk életünket. </w:t>
      </w:r>
    </w:p>
    <w:p w14:paraId="21634B74" w14:textId="3D71935A" w:rsidR="001F2AFC" w:rsidRDefault="001F2AFC" w:rsidP="001F2AFC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26"/>
        </w:rPr>
      </w:pPr>
      <w:r>
        <w:rPr>
          <w:sz w:val="26"/>
        </w:rPr>
        <w:t xml:space="preserve">Az </w:t>
      </w:r>
      <w:r w:rsidR="004D62A0">
        <w:rPr>
          <w:sz w:val="26"/>
        </w:rPr>
        <w:t xml:space="preserve">Évközi </w:t>
      </w:r>
      <w:r>
        <w:rPr>
          <w:sz w:val="26"/>
        </w:rPr>
        <w:t xml:space="preserve">33. vasárnap evangéliumi szakasza </w:t>
      </w:r>
      <w:r w:rsidR="002D730D" w:rsidRPr="00076290">
        <w:rPr>
          <w:sz w:val="26"/>
        </w:rPr>
        <w:t>utalást tesz a</w:t>
      </w:r>
      <w:r w:rsidR="007479D5" w:rsidRPr="00076290">
        <w:rPr>
          <w:sz w:val="26"/>
        </w:rPr>
        <w:t xml:space="preserve"> </w:t>
      </w:r>
      <w:r w:rsidR="006B37C2" w:rsidRPr="00076290">
        <w:rPr>
          <w:sz w:val="26"/>
        </w:rPr>
        <w:t xml:space="preserve">jeruzsálemi templom </w:t>
      </w:r>
      <w:r w:rsidR="007479D5" w:rsidRPr="00076290">
        <w:rPr>
          <w:sz w:val="26"/>
        </w:rPr>
        <w:t>szépség</w:t>
      </w:r>
      <w:r w:rsidR="002D730D" w:rsidRPr="00076290">
        <w:rPr>
          <w:sz w:val="26"/>
        </w:rPr>
        <w:t>ér</w:t>
      </w:r>
      <w:r w:rsidR="007479D5" w:rsidRPr="00076290">
        <w:rPr>
          <w:sz w:val="26"/>
        </w:rPr>
        <w:t xml:space="preserve">e, a </w:t>
      </w:r>
      <w:r w:rsidR="006B37C2" w:rsidRPr="00076290">
        <w:rPr>
          <w:sz w:val="26"/>
        </w:rPr>
        <w:t>fogadalmi</w:t>
      </w:r>
      <w:r w:rsidR="007479D5" w:rsidRPr="00076290">
        <w:rPr>
          <w:sz w:val="26"/>
        </w:rPr>
        <w:t xml:space="preserve"> ajándékok sokaság</w:t>
      </w:r>
      <w:r w:rsidR="002D730D" w:rsidRPr="00076290">
        <w:rPr>
          <w:sz w:val="26"/>
        </w:rPr>
        <w:t>ár</w:t>
      </w:r>
      <w:r w:rsidR="007479D5" w:rsidRPr="00076290">
        <w:rPr>
          <w:sz w:val="26"/>
        </w:rPr>
        <w:t>a</w:t>
      </w:r>
      <w:r>
        <w:rPr>
          <w:sz w:val="26"/>
        </w:rPr>
        <w:t>, és emlékeztet</w:t>
      </w:r>
      <w:r w:rsidR="009E74A6" w:rsidRPr="00076290">
        <w:rPr>
          <w:sz w:val="26"/>
        </w:rPr>
        <w:t xml:space="preserve"> arra, hogy m</w:t>
      </w:r>
      <w:r w:rsidR="00C15262" w:rsidRPr="00076290">
        <w:rPr>
          <w:sz w:val="26"/>
        </w:rPr>
        <w:t>inden földi érték</w:t>
      </w:r>
      <w:r w:rsidR="00054F04" w:rsidRPr="00076290">
        <w:rPr>
          <w:sz w:val="26"/>
        </w:rPr>
        <w:t>, szépség és kincs a mulandóságnak van alávetve</w:t>
      </w:r>
      <w:r>
        <w:rPr>
          <w:sz w:val="26"/>
        </w:rPr>
        <w:t>. A</w:t>
      </w:r>
      <w:r w:rsidR="00D94202" w:rsidRPr="00076290">
        <w:rPr>
          <w:sz w:val="26"/>
        </w:rPr>
        <w:t xml:space="preserve"> hosszú évek, évtizedek fáradságos munkái és áldozatvállalásai árán </w:t>
      </w:r>
      <w:r w:rsidR="004D62A0">
        <w:rPr>
          <w:sz w:val="26"/>
        </w:rPr>
        <w:t>összegyűjtött</w:t>
      </w:r>
      <w:r w:rsidR="004D62A0" w:rsidRPr="00076290">
        <w:rPr>
          <w:sz w:val="26"/>
        </w:rPr>
        <w:t xml:space="preserve"> </w:t>
      </w:r>
      <w:r w:rsidR="00D94202" w:rsidRPr="00076290">
        <w:rPr>
          <w:sz w:val="26"/>
        </w:rPr>
        <w:t xml:space="preserve">értékeink </w:t>
      </w:r>
      <w:r w:rsidR="00234E6A" w:rsidRPr="00076290">
        <w:rPr>
          <w:sz w:val="26"/>
        </w:rPr>
        <w:t>egy szempillantás alatt</w:t>
      </w:r>
      <w:r w:rsidR="007479D5" w:rsidRPr="00076290">
        <w:rPr>
          <w:sz w:val="26"/>
        </w:rPr>
        <w:t xml:space="preserve"> megsemmisülhet</w:t>
      </w:r>
      <w:r w:rsidR="00D94202" w:rsidRPr="00076290">
        <w:rPr>
          <w:sz w:val="26"/>
        </w:rPr>
        <w:t>nek</w:t>
      </w:r>
      <w:r w:rsidR="007479D5" w:rsidRPr="00076290">
        <w:rPr>
          <w:sz w:val="26"/>
        </w:rPr>
        <w:t xml:space="preserve">, </w:t>
      </w:r>
      <w:r w:rsidR="00D94202" w:rsidRPr="00076290">
        <w:rPr>
          <w:sz w:val="26"/>
        </w:rPr>
        <w:t>a</w:t>
      </w:r>
      <w:r w:rsidR="000523A1">
        <w:rPr>
          <w:sz w:val="26"/>
        </w:rPr>
        <w:t>hogyan ezt</w:t>
      </w:r>
      <w:r w:rsidR="00D94202" w:rsidRPr="00076290">
        <w:rPr>
          <w:sz w:val="26"/>
        </w:rPr>
        <w:t xml:space="preserve"> az emberiség </w:t>
      </w:r>
      <w:r w:rsidR="007479D5" w:rsidRPr="00076290">
        <w:rPr>
          <w:sz w:val="26"/>
        </w:rPr>
        <w:t xml:space="preserve">korunk </w:t>
      </w:r>
      <w:r w:rsidR="00D94202" w:rsidRPr="00076290">
        <w:rPr>
          <w:sz w:val="26"/>
        </w:rPr>
        <w:t xml:space="preserve">pusztító és fájdalmas </w:t>
      </w:r>
      <w:r w:rsidR="00014518" w:rsidRPr="00076290">
        <w:rPr>
          <w:sz w:val="26"/>
        </w:rPr>
        <w:t>háborúi</w:t>
      </w:r>
      <w:r w:rsidR="000523A1">
        <w:rPr>
          <w:sz w:val="26"/>
        </w:rPr>
        <w:t xml:space="preserve"> során fájdalmasan meg is tapasztalja</w:t>
      </w:r>
      <w:r w:rsidR="00234E6A" w:rsidRPr="00076290">
        <w:rPr>
          <w:sz w:val="26"/>
        </w:rPr>
        <w:t>.</w:t>
      </w:r>
      <w:r w:rsidR="00856ACF">
        <w:rPr>
          <w:sz w:val="26"/>
        </w:rPr>
        <w:t xml:space="preserve"> Van azonban valami a földi életünk kincseiből, ami örökké megmarad.</w:t>
      </w:r>
    </w:p>
    <w:p w14:paraId="75098203" w14:textId="2558ED6E" w:rsidR="00B93301" w:rsidRPr="00076290" w:rsidRDefault="00B93301" w:rsidP="00B93301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26"/>
        </w:rPr>
      </w:pPr>
      <w:r>
        <w:rPr>
          <w:sz w:val="26"/>
        </w:rPr>
        <w:t xml:space="preserve">A II. Vatikáni </w:t>
      </w:r>
      <w:r w:rsidR="004D62A0">
        <w:rPr>
          <w:sz w:val="26"/>
        </w:rPr>
        <w:t xml:space="preserve">Zsinat </w:t>
      </w:r>
      <w:r>
        <w:rPr>
          <w:sz w:val="26"/>
        </w:rPr>
        <w:t>arra tanít, hogy „Elmúlik a világ bűntől eltorzított alakja… de a szeretet és művei megmaradnak” (</w:t>
      </w:r>
      <w:r w:rsidRPr="00A23F4D">
        <w:rPr>
          <w:i/>
          <w:iCs/>
          <w:sz w:val="26"/>
        </w:rPr>
        <w:t xml:space="preserve">Gaudium </w:t>
      </w:r>
      <w:proofErr w:type="spellStart"/>
      <w:r w:rsidRPr="00A23F4D">
        <w:rPr>
          <w:i/>
          <w:iCs/>
          <w:sz w:val="26"/>
        </w:rPr>
        <w:t>et</w:t>
      </w:r>
      <w:proofErr w:type="spellEnd"/>
      <w:r w:rsidRPr="00A23F4D">
        <w:rPr>
          <w:i/>
          <w:iCs/>
          <w:sz w:val="26"/>
        </w:rPr>
        <w:t xml:space="preserve"> </w:t>
      </w:r>
      <w:proofErr w:type="spellStart"/>
      <w:r w:rsidRPr="00A23F4D">
        <w:rPr>
          <w:i/>
          <w:iCs/>
          <w:sz w:val="26"/>
        </w:rPr>
        <w:t>spes</w:t>
      </w:r>
      <w:proofErr w:type="spellEnd"/>
      <w:r w:rsidR="00A36D8F">
        <w:rPr>
          <w:sz w:val="26"/>
        </w:rPr>
        <w:t>,</w:t>
      </w:r>
      <w:r>
        <w:rPr>
          <w:sz w:val="26"/>
        </w:rPr>
        <w:t xml:space="preserve"> 39). Szent Erzsébet ilyen örökké megmaradó kincseket gyűjtött életében. Az</w:t>
      </w:r>
      <w:r w:rsidRPr="00076290">
        <w:rPr>
          <w:sz w:val="26"/>
        </w:rPr>
        <w:t xml:space="preserve"> életét </w:t>
      </w:r>
      <w:r>
        <w:rPr>
          <w:sz w:val="26"/>
        </w:rPr>
        <w:t>n</w:t>
      </w:r>
      <w:r w:rsidRPr="00076290">
        <w:rPr>
          <w:sz w:val="26"/>
        </w:rPr>
        <w:t xml:space="preserve">em a rendkívüli jelek vagy próféciák jellemezték, hanem a </w:t>
      </w:r>
      <w:r>
        <w:rPr>
          <w:sz w:val="26"/>
        </w:rPr>
        <w:t>házastársi szeretet</w:t>
      </w:r>
      <w:r w:rsidRPr="00076290">
        <w:rPr>
          <w:sz w:val="26"/>
        </w:rPr>
        <w:t xml:space="preserve">, a szenvedésben </w:t>
      </w:r>
      <w:r>
        <w:rPr>
          <w:sz w:val="26"/>
        </w:rPr>
        <w:t xml:space="preserve">is </w:t>
      </w:r>
      <w:r w:rsidRPr="00076290">
        <w:rPr>
          <w:sz w:val="26"/>
        </w:rPr>
        <w:t xml:space="preserve">megőrzött derű és a </w:t>
      </w:r>
      <w:r>
        <w:rPr>
          <w:sz w:val="26"/>
        </w:rPr>
        <w:t>szegények szolgálata</w:t>
      </w:r>
      <w:r w:rsidRPr="00076290">
        <w:rPr>
          <w:sz w:val="26"/>
        </w:rPr>
        <w:t xml:space="preserve">. Az imádság táplálta és segítette </w:t>
      </w:r>
      <w:r>
        <w:rPr>
          <w:sz w:val="26"/>
        </w:rPr>
        <w:t xml:space="preserve">őt a </w:t>
      </w:r>
      <w:r w:rsidRPr="00076290">
        <w:rPr>
          <w:sz w:val="26"/>
        </w:rPr>
        <w:t xml:space="preserve">felebarátaiért végzett szolgálatában. Életpéldája ma is időszerű és arra indít minket, hogy a szeretet őszinte gesztusaival nyújtsunk segítő </w:t>
      </w:r>
      <w:proofErr w:type="spellStart"/>
      <w:r w:rsidRPr="00076290">
        <w:rPr>
          <w:sz w:val="26"/>
        </w:rPr>
        <w:t>jobbot</w:t>
      </w:r>
      <w:proofErr w:type="spellEnd"/>
      <w:r w:rsidRPr="00076290">
        <w:rPr>
          <w:sz w:val="26"/>
        </w:rPr>
        <w:t xml:space="preserve"> felebarát</w:t>
      </w:r>
      <w:r w:rsidR="00A36D8F">
        <w:rPr>
          <w:sz w:val="26"/>
        </w:rPr>
        <w:t>a</w:t>
      </w:r>
      <w:r w:rsidRPr="00076290">
        <w:rPr>
          <w:sz w:val="26"/>
        </w:rPr>
        <w:t xml:space="preserve">inknak, </w:t>
      </w:r>
      <w:r w:rsidR="00046D1D">
        <w:rPr>
          <w:sz w:val="26"/>
        </w:rPr>
        <w:t>lássuk meg bennük az értünk szegénnyé lett Krisztus arcát</w:t>
      </w:r>
      <w:r w:rsidRPr="00076290">
        <w:rPr>
          <w:sz w:val="26"/>
        </w:rPr>
        <w:t>.</w:t>
      </w:r>
    </w:p>
    <w:p w14:paraId="7E98E015" w14:textId="7073562F" w:rsidR="00B93301" w:rsidRDefault="00046D1D" w:rsidP="00B93301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26"/>
        </w:rPr>
      </w:pPr>
      <w:r>
        <w:rPr>
          <w:sz w:val="26"/>
        </w:rPr>
        <w:t>A</w:t>
      </w:r>
      <w:r w:rsidR="00B93301" w:rsidRPr="00076290">
        <w:rPr>
          <w:sz w:val="26"/>
        </w:rPr>
        <w:t xml:space="preserve"> fiatal</w:t>
      </w:r>
      <w:r w:rsidR="004D62A0">
        <w:rPr>
          <w:sz w:val="26"/>
        </w:rPr>
        <w:t>on eljegyzett</w:t>
      </w:r>
      <w:r w:rsidR="00B93301" w:rsidRPr="00076290">
        <w:rPr>
          <w:sz w:val="26"/>
        </w:rPr>
        <w:t xml:space="preserve"> Szent Erzsébet gazdag hozománnyal érkezett meg új otthonába, ahol soha nem feledkezett meg a szegényekről. </w:t>
      </w:r>
      <w:r>
        <w:rPr>
          <w:sz w:val="26"/>
        </w:rPr>
        <w:t>G</w:t>
      </w:r>
      <w:r w:rsidR="00B93301" w:rsidRPr="00076290">
        <w:rPr>
          <w:sz w:val="26"/>
        </w:rPr>
        <w:t xml:space="preserve">azdagból </w:t>
      </w:r>
      <w:r>
        <w:rPr>
          <w:sz w:val="26"/>
        </w:rPr>
        <w:t xml:space="preserve">lassan </w:t>
      </w:r>
      <w:r w:rsidR="00B93301" w:rsidRPr="00076290">
        <w:rPr>
          <w:sz w:val="26"/>
        </w:rPr>
        <w:t xml:space="preserve">szegénnyé lett, de mégsem mondhatjuk, hogy élete végére „elszegényedett” volna. Mindene megvolt, mert a mennyben gyűjtött kincseket (vö. </w:t>
      </w:r>
      <w:proofErr w:type="spellStart"/>
      <w:r w:rsidR="00B93301" w:rsidRPr="00076290">
        <w:rPr>
          <w:sz w:val="26"/>
        </w:rPr>
        <w:t>Mt</w:t>
      </w:r>
      <w:proofErr w:type="spellEnd"/>
      <w:r w:rsidR="00B93301" w:rsidRPr="00076290">
        <w:rPr>
          <w:sz w:val="26"/>
        </w:rPr>
        <w:t xml:space="preserve"> 6,21) és figyelmét a láthatatlanra fordítva (vö. 2Kor 4,18) övé lett az egyedüli szükséges (vö. </w:t>
      </w:r>
      <w:proofErr w:type="spellStart"/>
      <w:r w:rsidR="00B93301" w:rsidRPr="00076290">
        <w:rPr>
          <w:sz w:val="26"/>
        </w:rPr>
        <w:t>Lk</w:t>
      </w:r>
      <w:proofErr w:type="spellEnd"/>
      <w:r w:rsidR="00B93301" w:rsidRPr="00076290">
        <w:rPr>
          <w:sz w:val="26"/>
        </w:rPr>
        <w:t xml:space="preserve"> 10,41).</w:t>
      </w:r>
    </w:p>
    <w:p w14:paraId="28B5E8FA" w14:textId="51DDAE51" w:rsidR="00046D1D" w:rsidRDefault="00046D1D" w:rsidP="00B93301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26"/>
        </w:rPr>
      </w:pPr>
      <w:r>
        <w:rPr>
          <w:sz w:val="26"/>
        </w:rPr>
        <w:t>A szegények iránti megkülönbözetett szeretetről szól XIV. Leó pápa „Szerettelek téged” (</w:t>
      </w:r>
      <w:proofErr w:type="spellStart"/>
      <w:r w:rsidRPr="00856ACF">
        <w:rPr>
          <w:i/>
          <w:sz w:val="26"/>
        </w:rPr>
        <w:t>Dilexi</w:t>
      </w:r>
      <w:proofErr w:type="spellEnd"/>
      <w:r w:rsidRPr="00856ACF">
        <w:rPr>
          <w:i/>
          <w:sz w:val="26"/>
        </w:rPr>
        <w:t xml:space="preserve"> te</w:t>
      </w:r>
      <w:r>
        <w:rPr>
          <w:sz w:val="26"/>
        </w:rPr>
        <w:t xml:space="preserve">) kezdetű apostoli buzdítása. A Szentatya ebben többek között felidézi Isten szavait, melyeket az égő csipkebokorból Mózeshez intézett: </w:t>
      </w:r>
      <w:r w:rsidR="00C711AC">
        <w:rPr>
          <w:sz w:val="26"/>
        </w:rPr>
        <w:t>„</w:t>
      </w:r>
      <w:r>
        <w:rPr>
          <w:sz w:val="26"/>
        </w:rPr>
        <w:t>Látta</w:t>
      </w:r>
      <w:r w:rsidR="00C711AC">
        <w:rPr>
          <w:sz w:val="26"/>
        </w:rPr>
        <w:t>m</w:t>
      </w:r>
      <w:r>
        <w:rPr>
          <w:sz w:val="26"/>
        </w:rPr>
        <w:t xml:space="preserve"> Egyiptomban élő népem nyomorúságát, </w:t>
      </w:r>
      <w:r w:rsidR="00C711AC">
        <w:rPr>
          <w:sz w:val="26"/>
        </w:rPr>
        <w:t>hallottam a jajkiáltását, ismerem</w:t>
      </w:r>
      <w:r>
        <w:rPr>
          <w:sz w:val="26"/>
        </w:rPr>
        <w:t xml:space="preserve"> a szenvedését</w:t>
      </w:r>
      <w:r w:rsidR="00C711AC">
        <w:rPr>
          <w:sz w:val="26"/>
        </w:rPr>
        <w:t>” (</w:t>
      </w:r>
      <w:proofErr w:type="spellStart"/>
      <w:r w:rsidR="00856ACF">
        <w:rPr>
          <w:sz w:val="26"/>
        </w:rPr>
        <w:t>Kiv</w:t>
      </w:r>
      <w:proofErr w:type="spellEnd"/>
      <w:r w:rsidR="00856ACF">
        <w:rPr>
          <w:sz w:val="26"/>
        </w:rPr>
        <w:t xml:space="preserve"> 3,7). Leó pápa úgy fogalmaz ezzel kapcsolatban, hogy h</w:t>
      </w:r>
      <w:r>
        <w:rPr>
          <w:sz w:val="26"/>
        </w:rPr>
        <w:t>a mi is meghalljuk a szegény</w:t>
      </w:r>
      <w:r w:rsidR="00856ACF">
        <w:rPr>
          <w:sz w:val="26"/>
        </w:rPr>
        <w:t>ek</w:t>
      </w:r>
      <w:r>
        <w:rPr>
          <w:sz w:val="26"/>
        </w:rPr>
        <w:t xml:space="preserve"> kiáltását, akkor Isten szívével azonosulunk, ha azonban közömbösek maradunk a szegények kiáltásával </w:t>
      </w:r>
      <w:r w:rsidR="004D62A0">
        <w:rPr>
          <w:sz w:val="26"/>
        </w:rPr>
        <w:t>kapcsolatban</w:t>
      </w:r>
      <w:r>
        <w:rPr>
          <w:sz w:val="26"/>
        </w:rPr>
        <w:t>, akkor Isten szívétől távolodunk el (</w:t>
      </w:r>
      <w:proofErr w:type="spellStart"/>
      <w:r w:rsidRPr="00856ACF">
        <w:rPr>
          <w:i/>
          <w:sz w:val="26"/>
        </w:rPr>
        <w:t>Dilexi</w:t>
      </w:r>
      <w:proofErr w:type="spellEnd"/>
      <w:r w:rsidRPr="00856ACF">
        <w:rPr>
          <w:i/>
          <w:sz w:val="26"/>
        </w:rPr>
        <w:t xml:space="preserve"> te</w:t>
      </w:r>
      <w:r w:rsidR="0088024B">
        <w:rPr>
          <w:iCs/>
          <w:sz w:val="26"/>
        </w:rPr>
        <w:t>,</w:t>
      </w:r>
      <w:r>
        <w:rPr>
          <w:sz w:val="26"/>
        </w:rPr>
        <w:t xml:space="preserve"> 8). </w:t>
      </w:r>
      <w:r w:rsidR="00C711AC">
        <w:rPr>
          <w:sz w:val="26"/>
        </w:rPr>
        <w:t>A szegények iránti kitüntetett szeretet a keresztény hit lényegéhez tartozik (u.</w:t>
      </w:r>
      <w:r w:rsidR="0003408A">
        <w:rPr>
          <w:sz w:val="26"/>
        </w:rPr>
        <w:t xml:space="preserve"> </w:t>
      </w:r>
      <w:r w:rsidR="00C711AC">
        <w:rPr>
          <w:sz w:val="26"/>
        </w:rPr>
        <w:t>o. 36). Leó pápa felidézi Assisi Szent Ferenc életéből azt a pillanatot, amikor Ferenc megölelte a leprást. Azt írja, hogy ez a gesztus, és Ferenc megújult élete egy evangéliumi újjászületést hozott, történelmet írt. Majd a Szentatya így folytatja: „Meg vagyok győződve</w:t>
      </w:r>
      <w:r w:rsidR="004D62A0" w:rsidRPr="004D62A0">
        <w:rPr>
          <w:sz w:val="26"/>
        </w:rPr>
        <w:t xml:space="preserve"> </w:t>
      </w:r>
      <w:r w:rsidR="004D62A0">
        <w:rPr>
          <w:sz w:val="26"/>
        </w:rPr>
        <w:t>arról</w:t>
      </w:r>
      <w:r w:rsidR="00C711AC">
        <w:rPr>
          <w:sz w:val="26"/>
        </w:rPr>
        <w:t>, hogy a szegények iránti kitüntetett szeretet, a szegények melletti döntés megújítja az Egyházat és a társadalmat is</w:t>
      </w:r>
      <w:r w:rsidR="00FE60D3">
        <w:rPr>
          <w:sz w:val="26"/>
        </w:rPr>
        <w:t>”</w:t>
      </w:r>
      <w:r w:rsidR="00C711AC">
        <w:rPr>
          <w:sz w:val="26"/>
        </w:rPr>
        <w:t xml:space="preserve"> (</w:t>
      </w:r>
      <w:proofErr w:type="spellStart"/>
      <w:r w:rsidR="00C711AC">
        <w:rPr>
          <w:sz w:val="26"/>
        </w:rPr>
        <w:t>u.o</w:t>
      </w:r>
      <w:proofErr w:type="spellEnd"/>
      <w:r w:rsidR="00C711AC">
        <w:rPr>
          <w:sz w:val="26"/>
        </w:rPr>
        <w:t>. 6</w:t>
      </w:r>
      <w:r w:rsidR="00957AC3">
        <w:rPr>
          <w:sz w:val="26"/>
        </w:rPr>
        <w:sym w:font="Symbol" w:char="F02D"/>
      </w:r>
      <w:r w:rsidR="00C711AC">
        <w:rPr>
          <w:sz w:val="26"/>
        </w:rPr>
        <w:t>7).</w:t>
      </w:r>
    </w:p>
    <w:p w14:paraId="34ACF90B" w14:textId="77777777" w:rsidR="00292F4F" w:rsidRDefault="00FE60D3" w:rsidP="00B93301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26"/>
        </w:rPr>
      </w:pPr>
      <w:r>
        <w:rPr>
          <w:sz w:val="26"/>
        </w:rPr>
        <w:lastRenderedPageBreak/>
        <w:t xml:space="preserve">A Szentatya felidézi a II. Vatikáni </w:t>
      </w:r>
      <w:r w:rsidR="004D62A0">
        <w:rPr>
          <w:sz w:val="26"/>
        </w:rPr>
        <w:t xml:space="preserve">Zsinat </w:t>
      </w:r>
      <w:r>
        <w:rPr>
          <w:sz w:val="26"/>
        </w:rPr>
        <w:t>tanítását a javak egyetemes rendeltetéséről és arról, hogy minden embernek joga van ahhoz, hogy a maga és családja számára szükséges javakból részesedjen (</w:t>
      </w:r>
      <w:r w:rsidRPr="00A23F4D">
        <w:rPr>
          <w:i/>
          <w:iCs/>
          <w:sz w:val="26"/>
        </w:rPr>
        <w:t xml:space="preserve">Gaudium </w:t>
      </w:r>
      <w:proofErr w:type="spellStart"/>
      <w:r w:rsidRPr="00A23F4D">
        <w:rPr>
          <w:i/>
          <w:iCs/>
          <w:sz w:val="26"/>
        </w:rPr>
        <w:t>et</w:t>
      </w:r>
      <w:proofErr w:type="spellEnd"/>
      <w:r w:rsidRPr="00A23F4D">
        <w:rPr>
          <w:i/>
          <w:iCs/>
          <w:sz w:val="26"/>
        </w:rPr>
        <w:t xml:space="preserve"> </w:t>
      </w:r>
      <w:proofErr w:type="spellStart"/>
      <w:r w:rsidRPr="00A23F4D">
        <w:rPr>
          <w:i/>
          <w:iCs/>
          <w:sz w:val="26"/>
        </w:rPr>
        <w:t>spes</w:t>
      </w:r>
      <w:proofErr w:type="spellEnd"/>
      <w:r w:rsidR="00A36D8F">
        <w:rPr>
          <w:sz w:val="26"/>
        </w:rPr>
        <w:t>,</w:t>
      </w:r>
      <w:r>
        <w:rPr>
          <w:sz w:val="26"/>
        </w:rPr>
        <w:t xml:space="preserve"> 69. 71). </w:t>
      </w:r>
      <w:r w:rsidR="00A36D8F">
        <w:rPr>
          <w:sz w:val="26"/>
        </w:rPr>
        <w:t xml:space="preserve">A buzdításban ír </w:t>
      </w:r>
      <w:r>
        <w:rPr>
          <w:sz w:val="26"/>
        </w:rPr>
        <w:t>arról a gazdaságról</w:t>
      </w:r>
      <w:r w:rsidR="00A36D8F">
        <w:rPr>
          <w:sz w:val="26"/>
        </w:rPr>
        <w:t>,</w:t>
      </w:r>
      <w:r>
        <w:rPr>
          <w:sz w:val="26"/>
        </w:rPr>
        <w:t xml:space="preserve"> amely öl, amely a piacok mindentől való függetlenségét és a spekulációt védelmezi, miközben az államok gazdasági életet szabályozó szerepét tagadja (</w:t>
      </w:r>
      <w:proofErr w:type="spellStart"/>
      <w:r w:rsidR="0088024B" w:rsidRPr="00A23F4D">
        <w:rPr>
          <w:i/>
          <w:iCs/>
          <w:sz w:val="26"/>
        </w:rPr>
        <w:t>Dilexi</w:t>
      </w:r>
      <w:proofErr w:type="spellEnd"/>
      <w:r w:rsidR="0088024B" w:rsidRPr="00A23F4D">
        <w:rPr>
          <w:i/>
          <w:iCs/>
          <w:sz w:val="26"/>
        </w:rPr>
        <w:t xml:space="preserve"> te</w:t>
      </w:r>
      <w:r w:rsidR="0088024B">
        <w:rPr>
          <w:sz w:val="26"/>
        </w:rPr>
        <w:t>,</w:t>
      </w:r>
      <w:r>
        <w:rPr>
          <w:sz w:val="26"/>
        </w:rPr>
        <w:t xml:space="preserve"> 92). </w:t>
      </w:r>
      <w:r w:rsidR="00E54EE7" w:rsidRPr="00E54EE7">
        <w:rPr>
          <w:sz w:val="26"/>
        </w:rPr>
        <w:t xml:space="preserve">Beszél a </w:t>
      </w:r>
      <w:proofErr w:type="spellStart"/>
      <w:r w:rsidR="00E54EE7" w:rsidRPr="00E54EE7">
        <w:rPr>
          <w:sz w:val="26"/>
        </w:rPr>
        <w:t>meritokrácia</w:t>
      </w:r>
      <w:proofErr w:type="spellEnd"/>
      <w:r w:rsidR="00E54EE7">
        <w:rPr>
          <w:sz w:val="26"/>
        </w:rPr>
        <w:t xml:space="preserve">, </w:t>
      </w:r>
      <w:r w:rsidR="00E54EE7" w:rsidRPr="00E54EE7">
        <w:rPr>
          <w:sz w:val="26"/>
        </w:rPr>
        <w:t>az érdemeken alapuló társadalom hamis ideológiájáról,</w:t>
      </w:r>
      <w:r>
        <w:rPr>
          <w:sz w:val="26"/>
        </w:rPr>
        <w:t xml:space="preserve"> amely megfeledkezik arról, hogy nem mindenki születik egyenlő esélyekkel és képességekkel, de megfeledkezik arról is, hogy a szegény, a hátrányos helyzetű ember igen gyakran sokkal keményebben küzd és dolgozik a megélhetéséért, mint a társadalom szerencsésebb tagjai (</w:t>
      </w:r>
      <w:proofErr w:type="spellStart"/>
      <w:r>
        <w:rPr>
          <w:sz w:val="26"/>
        </w:rPr>
        <w:t>u.o</w:t>
      </w:r>
      <w:proofErr w:type="spellEnd"/>
      <w:r>
        <w:rPr>
          <w:sz w:val="26"/>
        </w:rPr>
        <w:t>. 14</w:t>
      </w:r>
      <w:r w:rsidR="00957AC3">
        <w:rPr>
          <w:sz w:val="26"/>
        </w:rPr>
        <w:t xml:space="preserve">. </w:t>
      </w:r>
      <w:r>
        <w:rPr>
          <w:sz w:val="26"/>
        </w:rPr>
        <w:t>95).</w:t>
      </w:r>
      <w:r w:rsidR="0088024B">
        <w:rPr>
          <w:sz w:val="26"/>
        </w:rPr>
        <w:t xml:space="preserve"> </w:t>
      </w:r>
    </w:p>
    <w:p w14:paraId="679A37E0" w14:textId="40EF3ABB" w:rsidR="00FE60D3" w:rsidRDefault="00FE60D3" w:rsidP="00B93301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26"/>
        </w:rPr>
      </w:pPr>
      <w:r>
        <w:rPr>
          <w:sz w:val="26"/>
        </w:rPr>
        <w:t>A Szentatya arra is felhívja a figyelmünket, hogy a szegényben egészen különleges m</w:t>
      </w:r>
      <w:r w:rsidR="00D612B2">
        <w:rPr>
          <w:sz w:val="26"/>
        </w:rPr>
        <w:t xml:space="preserve">ódon </w:t>
      </w:r>
      <w:r w:rsidR="004D62A0">
        <w:rPr>
          <w:sz w:val="26"/>
        </w:rPr>
        <w:t xml:space="preserve">van </w:t>
      </w:r>
      <w:r w:rsidR="00D612B2">
        <w:rPr>
          <w:sz w:val="26"/>
        </w:rPr>
        <w:t>jelen Krisztus. A szeg</w:t>
      </w:r>
      <w:r>
        <w:rPr>
          <w:sz w:val="26"/>
        </w:rPr>
        <w:t xml:space="preserve">ények </w:t>
      </w:r>
      <w:r w:rsidR="00D612B2">
        <w:rPr>
          <w:sz w:val="26"/>
        </w:rPr>
        <w:t>iránti szeretet ezért kontemplatív jellegű: csodáljuk és szemléljük a bennük jelenlévő Isten arcot (u. o. 101). Végül Leó pápa azzal zárja az apostoli buzdítását, hogy „a keresztény szeretet prófétai, csodákat művel, nem ismer határokat”. Olyan életszemlélet és életmód</w:t>
      </w:r>
      <w:r w:rsidR="00A36D8F">
        <w:rPr>
          <w:sz w:val="26"/>
        </w:rPr>
        <w:t>,</w:t>
      </w:r>
      <w:r w:rsidR="00D612B2">
        <w:rPr>
          <w:sz w:val="26"/>
        </w:rPr>
        <w:t xml:space="preserve"> amely által a szegény átélheti Jézus </w:t>
      </w:r>
      <w:proofErr w:type="spellStart"/>
      <w:r w:rsidR="00D612B2">
        <w:rPr>
          <w:sz w:val="26"/>
        </w:rPr>
        <w:t>szavainak</w:t>
      </w:r>
      <w:proofErr w:type="spellEnd"/>
      <w:r w:rsidR="00D612B2">
        <w:rPr>
          <w:sz w:val="26"/>
        </w:rPr>
        <w:t xml:space="preserve"> igazságát: „szerettelek téged” (u. o. 120</w:t>
      </w:r>
      <w:r w:rsidR="00957AC3">
        <w:rPr>
          <w:sz w:val="26"/>
        </w:rPr>
        <w:sym w:font="Symbol" w:char="F02D"/>
      </w:r>
      <w:r w:rsidR="00D612B2">
        <w:rPr>
          <w:sz w:val="26"/>
        </w:rPr>
        <w:t>121).</w:t>
      </w:r>
    </w:p>
    <w:p w14:paraId="5B09159E" w14:textId="2B8F0488" w:rsidR="00CF7DB4" w:rsidRPr="00076290" w:rsidRDefault="001312AC" w:rsidP="001F2AFC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26"/>
        </w:rPr>
      </w:pPr>
      <w:r w:rsidRPr="00076290">
        <w:rPr>
          <w:sz w:val="26"/>
        </w:rPr>
        <w:t>Ez</w:t>
      </w:r>
      <w:r w:rsidR="00D612B2">
        <w:rPr>
          <w:sz w:val="26"/>
        </w:rPr>
        <w:t xml:space="preserve">t a felebaráti szeretetet élte Árpád-házi Szent Erzsébet. </w:t>
      </w:r>
      <w:r w:rsidR="007108CB" w:rsidRPr="00076290">
        <w:rPr>
          <w:sz w:val="26"/>
        </w:rPr>
        <w:t>T</w:t>
      </w:r>
      <w:r w:rsidR="00E97F9F" w:rsidRPr="00076290">
        <w:rPr>
          <w:sz w:val="26"/>
        </w:rPr>
        <w:t xml:space="preserve">alálóan fejezi ki </w:t>
      </w:r>
      <w:r w:rsidR="00FD3546" w:rsidRPr="00076290">
        <w:rPr>
          <w:sz w:val="26"/>
        </w:rPr>
        <w:t xml:space="preserve">a magyar </w:t>
      </w:r>
      <w:r w:rsidR="004D62A0">
        <w:rPr>
          <w:sz w:val="26"/>
        </w:rPr>
        <w:t>„</w:t>
      </w:r>
      <w:r w:rsidR="00FD3546" w:rsidRPr="00076290">
        <w:rPr>
          <w:i/>
          <w:iCs/>
          <w:sz w:val="26"/>
        </w:rPr>
        <w:t>felebarát</w:t>
      </w:r>
      <w:r w:rsidR="004D62A0">
        <w:rPr>
          <w:sz w:val="26"/>
        </w:rPr>
        <w:t>”</w:t>
      </w:r>
      <w:r w:rsidR="00FD3546" w:rsidRPr="00076290">
        <w:rPr>
          <w:sz w:val="26"/>
        </w:rPr>
        <w:t xml:space="preserve"> szó</w:t>
      </w:r>
      <w:r w:rsidR="007108CB" w:rsidRPr="00076290">
        <w:rPr>
          <w:sz w:val="26"/>
        </w:rPr>
        <w:t xml:space="preserve"> a szeretet gyakorlásának lényegét és irányát: </w:t>
      </w:r>
      <w:r w:rsidR="00E97F9F" w:rsidRPr="00076290">
        <w:rPr>
          <w:sz w:val="26"/>
        </w:rPr>
        <w:t>az e</w:t>
      </w:r>
      <w:r w:rsidRPr="00076290">
        <w:rPr>
          <w:sz w:val="26"/>
        </w:rPr>
        <w:t>mberi</w:t>
      </w:r>
      <w:r w:rsidR="00E97F9F" w:rsidRPr="00076290">
        <w:rPr>
          <w:sz w:val="26"/>
        </w:rPr>
        <w:t xml:space="preserve"> személy </w:t>
      </w:r>
      <w:r w:rsidR="007108CB" w:rsidRPr="00076290">
        <w:rPr>
          <w:sz w:val="26"/>
        </w:rPr>
        <w:t xml:space="preserve">csupán </w:t>
      </w:r>
      <w:r w:rsidR="00E97F9F" w:rsidRPr="00076290">
        <w:rPr>
          <w:sz w:val="26"/>
        </w:rPr>
        <w:t>a szeretet megélésében</w:t>
      </w:r>
      <w:r w:rsidR="007108CB" w:rsidRPr="00076290">
        <w:rPr>
          <w:sz w:val="26"/>
        </w:rPr>
        <w:t>, gyakorlásában</w:t>
      </w:r>
      <w:r w:rsidRPr="00076290">
        <w:rPr>
          <w:sz w:val="26"/>
        </w:rPr>
        <w:t xml:space="preserve"> </w:t>
      </w:r>
      <w:r w:rsidR="00E97F9F" w:rsidRPr="00076290">
        <w:rPr>
          <w:sz w:val="26"/>
        </w:rPr>
        <w:t>válhat</w:t>
      </w:r>
      <w:r w:rsidRPr="00076290">
        <w:rPr>
          <w:sz w:val="26"/>
        </w:rPr>
        <w:t xml:space="preserve"> egésszé</w:t>
      </w:r>
      <w:r w:rsidR="0071141F" w:rsidRPr="00076290">
        <w:rPr>
          <w:sz w:val="26"/>
        </w:rPr>
        <w:t>;</w:t>
      </w:r>
      <w:r w:rsidRPr="00076290">
        <w:rPr>
          <w:sz w:val="26"/>
        </w:rPr>
        <w:t xml:space="preserve"> embertestvére életé</w:t>
      </w:r>
      <w:r w:rsidR="0071141F" w:rsidRPr="00076290">
        <w:rPr>
          <w:sz w:val="26"/>
        </w:rPr>
        <w:t>b</w:t>
      </w:r>
      <w:r w:rsidR="00E97F9F" w:rsidRPr="00076290">
        <w:rPr>
          <w:sz w:val="26"/>
        </w:rPr>
        <w:t>e</w:t>
      </w:r>
      <w:r w:rsidR="0071141F" w:rsidRPr="00076290">
        <w:rPr>
          <w:sz w:val="26"/>
        </w:rPr>
        <w:t>n</w:t>
      </w:r>
      <w:r w:rsidR="00E97F9F" w:rsidRPr="00076290">
        <w:rPr>
          <w:sz w:val="26"/>
        </w:rPr>
        <w:t>, sorsá</w:t>
      </w:r>
      <w:r w:rsidR="0071141F" w:rsidRPr="00076290">
        <w:rPr>
          <w:sz w:val="26"/>
        </w:rPr>
        <w:t>b</w:t>
      </w:r>
      <w:r w:rsidR="00E97F9F" w:rsidRPr="00076290">
        <w:rPr>
          <w:sz w:val="26"/>
        </w:rPr>
        <w:t>a</w:t>
      </w:r>
      <w:r w:rsidR="0071141F" w:rsidRPr="00076290">
        <w:rPr>
          <w:sz w:val="26"/>
        </w:rPr>
        <w:t>n osztoznia kell</w:t>
      </w:r>
      <w:r w:rsidRPr="00076290">
        <w:rPr>
          <w:sz w:val="26"/>
        </w:rPr>
        <w:t>.</w:t>
      </w:r>
      <w:r w:rsidR="00E97F9F" w:rsidRPr="00076290">
        <w:rPr>
          <w:sz w:val="26"/>
        </w:rPr>
        <w:t xml:space="preserve"> </w:t>
      </w:r>
      <w:r w:rsidR="00FD3546" w:rsidRPr="00076290">
        <w:rPr>
          <w:sz w:val="26"/>
        </w:rPr>
        <w:t xml:space="preserve">Hasonlóan mély </w:t>
      </w:r>
      <w:r w:rsidR="00E97F9F" w:rsidRPr="00076290">
        <w:rPr>
          <w:sz w:val="26"/>
        </w:rPr>
        <w:t>tartalma</w:t>
      </w:r>
      <w:r w:rsidR="00FD3546" w:rsidRPr="00076290">
        <w:rPr>
          <w:sz w:val="26"/>
        </w:rPr>
        <w:t xml:space="preserve"> van a latin </w:t>
      </w:r>
      <w:r w:rsidR="00B92649" w:rsidRPr="00076290">
        <w:rPr>
          <w:sz w:val="26"/>
        </w:rPr>
        <w:t>(</w:t>
      </w:r>
      <w:r w:rsidR="00FD3546" w:rsidRPr="00076290">
        <w:rPr>
          <w:sz w:val="26"/>
        </w:rPr>
        <w:t>’</w:t>
      </w:r>
      <w:proofErr w:type="spellStart"/>
      <w:r w:rsidR="00FD3546" w:rsidRPr="00076290">
        <w:rPr>
          <w:i/>
          <w:iCs/>
          <w:sz w:val="26"/>
        </w:rPr>
        <w:t>proximus</w:t>
      </w:r>
      <w:proofErr w:type="spellEnd"/>
      <w:r w:rsidR="00FD3546" w:rsidRPr="00076290">
        <w:rPr>
          <w:sz w:val="26"/>
        </w:rPr>
        <w:t>’</w:t>
      </w:r>
      <w:r w:rsidR="00B92649" w:rsidRPr="00076290">
        <w:rPr>
          <w:sz w:val="26"/>
        </w:rPr>
        <w:t>)</w:t>
      </w:r>
      <w:r w:rsidR="00FD3546" w:rsidRPr="00076290">
        <w:rPr>
          <w:sz w:val="26"/>
        </w:rPr>
        <w:t xml:space="preserve"> vagy a német </w:t>
      </w:r>
      <w:r w:rsidR="00B92649" w:rsidRPr="00076290">
        <w:rPr>
          <w:sz w:val="26"/>
        </w:rPr>
        <w:t>(</w:t>
      </w:r>
      <w:r w:rsidR="00FD3546" w:rsidRPr="00076290">
        <w:rPr>
          <w:sz w:val="26"/>
        </w:rPr>
        <w:t>’</w:t>
      </w:r>
      <w:proofErr w:type="spellStart"/>
      <w:r w:rsidR="00FD3546" w:rsidRPr="00076290">
        <w:rPr>
          <w:i/>
          <w:iCs/>
          <w:sz w:val="26"/>
        </w:rPr>
        <w:t>Nächste</w:t>
      </w:r>
      <w:proofErr w:type="spellEnd"/>
      <w:r w:rsidR="00FD3546" w:rsidRPr="00076290">
        <w:rPr>
          <w:sz w:val="26"/>
        </w:rPr>
        <w:t>’</w:t>
      </w:r>
      <w:r w:rsidR="00B92649" w:rsidRPr="00076290">
        <w:rPr>
          <w:sz w:val="26"/>
        </w:rPr>
        <w:t>)</w:t>
      </w:r>
      <w:r w:rsidR="00FD3546" w:rsidRPr="00076290">
        <w:rPr>
          <w:sz w:val="26"/>
        </w:rPr>
        <w:t xml:space="preserve"> kifejezésnek</w:t>
      </w:r>
      <w:r w:rsidR="0071141F" w:rsidRPr="00076290">
        <w:rPr>
          <w:sz w:val="26"/>
        </w:rPr>
        <w:t xml:space="preserve"> is: m</w:t>
      </w:r>
      <w:r w:rsidR="00FD3546" w:rsidRPr="00076290">
        <w:rPr>
          <w:sz w:val="26"/>
        </w:rPr>
        <w:t xml:space="preserve">indkét nyelvben a felebarát </w:t>
      </w:r>
      <w:r w:rsidR="0070092D" w:rsidRPr="00076290">
        <w:rPr>
          <w:sz w:val="26"/>
        </w:rPr>
        <w:t>arra</w:t>
      </w:r>
      <w:r w:rsidR="00FD3546" w:rsidRPr="00076290">
        <w:rPr>
          <w:sz w:val="26"/>
        </w:rPr>
        <w:t xml:space="preserve"> a személy</w:t>
      </w:r>
      <w:r w:rsidR="0070092D" w:rsidRPr="00076290">
        <w:rPr>
          <w:sz w:val="26"/>
        </w:rPr>
        <w:t>re utal</w:t>
      </w:r>
      <w:r w:rsidR="00FD3546" w:rsidRPr="00076290">
        <w:rPr>
          <w:sz w:val="26"/>
        </w:rPr>
        <w:t xml:space="preserve">, aki éppen </w:t>
      </w:r>
      <w:r w:rsidR="00A90010" w:rsidRPr="00076290">
        <w:rPr>
          <w:i/>
          <w:iCs/>
          <w:sz w:val="26"/>
        </w:rPr>
        <w:t>itt</w:t>
      </w:r>
      <w:r w:rsidR="00A90010" w:rsidRPr="00076290">
        <w:rPr>
          <w:sz w:val="26"/>
        </w:rPr>
        <w:t xml:space="preserve"> van </w:t>
      </w:r>
      <w:r w:rsidR="00FD3546" w:rsidRPr="00076290">
        <w:rPr>
          <w:sz w:val="26"/>
        </w:rPr>
        <w:t>mellettem</w:t>
      </w:r>
      <w:r w:rsidR="0070092D" w:rsidRPr="00076290">
        <w:rPr>
          <w:sz w:val="26"/>
        </w:rPr>
        <w:t xml:space="preserve">, aki éppen </w:t>
      </w:r>
      <w:r w:rsidR="0070092D" w:rsidRPr="00076290">
        <w:rPr>
          <w:i/>
          <w:iCs/>
          <w:sz w:val="26"/>
        </w:rPr>
        <w:t>most</w:t>
      </w:r>
      <w:r w:rsidR="0070092D" w:rsidRPr="00076290">
        <w:rPr>
          <w:sz w:val="26"/>
        </w:rPr>
        <w:t xml:space="preserve"> szorul rá segítségemre, akiben </w:t>
      </w:r>
      <w:r w:rsidR="0070092D" w:rsidRPr="00076290">
        <w:rPr>
          <w:i/>
          <w:iCs/>
          <w:sz w:val="26"/>
        </w:rPr>
        <w:t>itt és most</w:t>
      </w:r>
      <w:r w:rsidR="0070092D" w:rsidRPr="00076290">
        <w:rPr>
          <w:sz w:val="26"/>
        </w:rPr>
        <w:t xml:space="preserve"> felismerhetem a szegény és alázatos Krisztust</w:t>
      </w:r>
      <w:r w:rsidR="00FD3546" w:rsidRPr="00076290">
        <w:rPr>
          <w:sz w:val="26"/>
        </w:rPr>
        <w:t>.</w:t>
      </w:r>
      <w:r w:rsidR="00A92CC9" w:rsidRPr="00076290">
        <w:rPr>
          <w:sz w:val="26"/>
        </w:rPr>
        <w:t xml:space="preserve"> Osztoznunk kell életükben, ahogyan Krisztus is osztozott emberi természetünk törékenységében, hiszen Ő maga is szegényként született és a kereszt végső megaláztatásában, legmélyebb szegénységünknek részesévé </w:t>
      </w:r>
      <w:r w:rsidR="00856ACF">
        <w:rPr>
          <w:sz w:val="26"/>
        </w:rPr>
        <w:t>válva adta értünk életét (</w:t>
      </w:r>
      <w:r w:rsidR="00D612B2">
        <w:rPr>
          <w:iCs/>
          <w:sz w:val="26"/>
        </w:rPr>
        <w:t>u. o.</w:t>
      </w:r>
      <w:r w:rsidR="00A92CC9" w:rsidRPr="00076290">
        <w:rPr>
          <w:sz w:val="26"/>
        </w:rPr>
        <w:t xml:space="preserve"> 16).</w:t>
      </w:r>
      <w:r w:rsidR="0003408A">
        <w:rPr>
          <w:sz w:val="26"/>
        </w:rPr>
        <w:t xml:space="preserve"> </w:t>
      </w:r>
      <w:proofErr w:type="spellStart"/>
      <w:r w:rsidR="0003408A">
        <w:rPr>
          <w:sz w:val="26"/>
        </w:rPr>
        <w:t>Ozeás</w:t>
      </w:r>
      <w:proofErr w:type="spellEnd"/>
      <w:r w:rsidR="0003408A">
        <w:rPr>
          <w:sz w:val="26"/>
        </w:rPr>
        <w:t xml:space="preserve"> próféta szavait felidézve, Jézus arra hív minket</w:t>
      </w:r>
      <w:r w:rsidR="00957AC3">
        <w:rPr>
          <w:sz w:val="26"/>
        </w:rPr>
        <w:t>,</w:t>
      </w:r>
      <w:r w:rsidR="0003408A">
        <w:rPr>
          <w:sz w:val="26"/>
        </w:rPr>
        <w:t xml:space="preserve"> hogy életünkben egyre inkább sajátítsuk el az irgalmasság lelkületét (vö. </w:t>
      </w:r>
      <w:proofErr w:type="spellStart"/>
      <w:r w:rsidR="0003408A">
        <w:rPr>
          <w:sz w:val="26"/>
        </w:rPr>
        <w:t>Mt</w:t>
      </w:r>
      <w:proofErr w:type="spellEnd"/>
      <w:r w:rsidR="0003408A">
        <w:rPr>
          <w:sz w:val="26"/>
        </w:rPr>
        <w:t xml:space="preserve"> 9,13; </w:t>
      </w:r>
      <w:proofErr w:type="spellStart"/>
      <w:r w:rsidR="0003408A">
        <w:rPr>
          <w:sz w:val="26"/>
        </w:rPr>
        <w:t>Oz</w:t>
      </w:r>
      <w:proofErr w:type="spellEnd"/>
      <w:r w:rsidR="0003408A">
        <w:rPr>
          <w:sz w:val="26"/>
        </w:rPr>
        <w:t xml:space="preserve"> 6,6).</w:t>
      </w:r>
    </w:p>
    <w:p w14:paraId="7D2FE0AC" w14:textId="29797D73" w:rsidR="00076290" w:rsidRPr="00076290" w:rsidRDefault="00844CB5" w:rsidP="00D612B2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26"/>
        </w:rPr>
      </w:pPr>
      <w:r w:rsidRPr="00076290">
        <w:rPr>
          <w:sz w:val="26"/>
        </w:rPr>
        <w:t>Mindenki</w:t>
      </w:r>
      <w:r w:rsidR="00667F85" w:rsidRPr="00076290">
        <w:rPr>
          <w:sz w:val="26"/>
        </w:rPr>
        <w:t>t buzdítunk arra, hogy az előttünk álló hetekben</w:t>
      </w:r>
      <w:r w:rsidRPr="00076290">
        <w:rPr>
          <w:sz w:val="26"/>
        </w:rPr>
        <w:t xml:space="preserve"> </w:t>
      </w:r>
      <w:r w:rsidR="00667F85" w:rsidRPr="00076290">
        <w:rPr>
          <w:sz w:val="26"/>
        </w:rPr>
        <w:t>kapcsolódjon be</w:t>
      </w:r>
      <w:r w:rsidRPr="00076290">
        <w:rPr>
          <w:sz w:val="26"/>
        </w:rPr>
        <w:t xml:space="preserve"> a</w:t>
      </w:r>
      <w:r w:rsidR="009B60DC" w:rsidRPr="00076290">
        <w:rPr>
          <w:sz w:val="26"/>
        </w:rPr>
        <w:t xml:space="preserve"> „</w:t>
      </w:r>
      <w:r w:rsidRPr="00076290">
        <w:rPr>
          <w:i/>
          <w:iCs/>
          <w:sz w:val="26"/>
        </w:rPr>
        <w:t>Tárjátok ki a szíveteket!</w:t>
      </w:r>
      <w:r w:rsidR="009B60DC" w:rsidRPr="00076290">
        <w:rPr>
          <w:i/>
          <w:iCs/>
          <w:sz w:val="26"/>
        </w:rPr>
        <w:t>”,</w:t>
      </w:r>
      <w:r w:rsidR="009B60DC" w:rsidRPr="00076290">
        <w:rPr>
          <w:sz w:val="26"/>
        </w:rPr>
        <w:t xml:space="preserve"> </w:t>
      </w:r>
      <w:r w:rsidRPr="00076290">
        <w:rPr>
          <w:sz w:val="26"/>
        </w:rPr>
        <w:t>az „</w:t>
      </w:r>
      <w:r w:rsidRPr="00076290">
        <w:rPr>
          <w:i/>
          <w:iCs/>
          <w:sz w:val="26"/>
        </w:rPr>
        <w:t>Angyalbatyu</w:t>
      </w:r>
      <w:r w:rsidRPr="00076290">
        <w:rPr>
          <w:sz w:val="26"/>
        </w:rPr>
        <w:t>” és az „</w:t>
      </w:r>
      <w:r w:rsidRPr="00076290">
        <w:rPr>
          <w:i/>
          <w:iCs/>
          <w:sz w:val="26"/>
        </w:rPr>
        <w:t>Egymillió csillag a szegényekért</w:t>
      </w:r>
      <w:r w:rsidRPr="00076290">
        <w:rPr>
          <w:sz w:val="26"/>
        </w:rPr>
        <w:t>” elnevezésű adventi segélyprogramokba</w:t>
      </w:r>
      <w:r w:rsidR="005B4D7A" w:rsidRPr="00076290">
        <w:rPr>
          <w:sz w:val="26"/>
        </w:rPr>
        <w:t xml:space="preserve">. </w:t>
      </w:r>
      <w:r w:rsidR="00667F85" w:rsidRPr="00076290">
        <w:rPr>
          <w:sz w:val="26"/>
        </w:rPr>
        <w:t>Mindezt könnyen megtehetjük n</w:t>
      </w:r>
      <w:r w:rsidRPr="00076290">
        <w:rPr>
          <w:sz w:val="26"/>
        </w:rPr>
        <w:t xml:space="preserve">ovembertől december közepéig </w:t>
      </w:r>
      <w:r w:rsidR="00667F85" w:rsidRPr="00076290">
        <w:rPr>
          <w:sz w:val="26"/>
        </w:rPr>
        <w:t xml:space="preserve">az </w:t>
      </w:r>
      <w:r w:rsidRPr="00076290">
        <w:rPr>
          <w:sz w:val="26"/>
        </w:rPr>
        <w:t>országos gyűjtőpontokon</w:t>
      </w:r>
      <w:r w:rsidR="00667F85" w:rsidRPr="00076290">
        <w:rPr>
          <w:sz w:val="26"/>
        </w:rPr>
        <w:t xml:space="preserve"> és</w:t>
      </w:r>
      <w:r w:rsidRPr="00076290">
        <w:rPr>
          <w:sz w:val="26"/>
        </w:rPr>
        <w:t xml:space="preserve"> </w:t>
      </w:r>
      <w:r w:rsidR="00667F85" w:rsidRPr="00076290">
        <w:rPr>
          <w:sz w:val="26"/>
        </w:rPr>
        <w:t xml:space="preserve">a </w:t>
      </w:r>
      <w:r w:rsidR="00286C11">
        <w:rPr>
          <w:sz w:val="26"/>
        </w:rPr>
        <w:t xml:space="preserve">katolikus </w:t>
      </w:r>
      <w:r w:rsidRPr="00076290">
        <w:rPr>
          <w:sz w:val="26"/>
        </w:rPr>
        <w:t>iskolákban</w:t>
      </w:r>
      <w:r w:rsidR="00667F85" w:rsidRPr="00076290">
        <w:rPr>
          <w:sz w:val="26"/>
        </w:rPr>
        <w:t xml:space="preserve">. </w:t>
      </w:r>
      <w:r w:rsidRPr="00076290">
        <w:rPr>
          <w:sz w:val="26"/>
        </w:rPr>
        <w:t>Bizalommal kérjük híveinket, hogy perselyadományaikkal november 2</w:t>
      </w:r>
      <w:r w:rsidR="005B4D7A" w:rsidRPr="00076290">
        <w:rPr>
          <w:sz w:val="26"/>
        </w:rPr>
        <w:t>3</w:t>
      </w:r>
      <w:r w:rsidRPr="00076290">
        <w:rPr>
          <w:sz w:val="26"/>
        </w:rPr>
        <w:t>-</w:t>
      </w:r>
      <w:r w:rsidR="005B4D7A" w:rsidRPr="00076290">
        <w:rPr>
          <w:sz w:val="26"/>
        </w:rPr>
        <w:t>á</w:t>
      </w:r>
      <w:r w:rsidRPr="00076290">
        <w:rPr>
          <w:sz w:val="26"/>
        </w:rPr>
        <w:t>n járuljanak hozzá a rászoruló</w:t>
      </w:r>
      <w:r w:rsidR="00D612B2">
        <w:rPr>
          <w:sz w:val="26"/>
        </w:rPr>
        <w:t>k, a szegények, a szenvedők, a</w:t>
      </w:r>
      <w:r w:rsidRPr="00076290">
        <w:rPr>
          <w:sz w:val="26"/>
        </w:rPr>
        <w:t xml:space="preserve"> magyar családok sokoldalú </w:t>
      </w:r>
      <w:r w:rsidR="00286C11">
        <w:rPr>
          <w:sz w:val="26"/>
        </w:rPr>
        <w:t>megsegítéséhez</w:t>
      </w:r>
      <w:r w:rsidRPr="00076290">
        <w:rPr>
          <w:sz w:val="26"/>
        </w:rPr>
        <w:t>.</w:t>
      </w:r>
      <w:r w:rsidR="00D612B2">
        <w:rPr>
          <w:sz w:val="26"/>
        </w:rPr>
        <w:t xml:space="preserve"> </w:t>
      </w:r>
      <w:r w:rsidR="005B4D7A" w:rsidRPr="00076290">
        <w:rPr>
          <w:sz w:val="26"/>
        </w:rPr>
        <w:t xml:space="preserve">Hálásan köszönjük minden krisztushívőnek, Karitász önkéntesnek, </w:t>
      </w:r>
      <w:r w:rsidR="00D612B2">
        <w:rPr>
          <w:sz w:val="26"/>
        </w:rPr>
        <w:t>és minden jóakaratú embernek</w:t>
      </w:r>
      <w:r w:rsidR="00A36D8F">
        <w:rPr>
          <w:sz w:val="26"/>
        </w:rPr>
        <w:t>,</w:t>
      </w:r>
      <w:r w:rsidR="00D612B2">
        <w:rPr>
          <w:sz w:val="26"/>
        </w:rPr>
        <w:t xml:space="preserve"> </w:t>
      </w:r>
      <w:r w:rsidR="005B4D7A" w:rsidRPr="00076290">
        <w:rPr>
          <w:sz w:val="26"/>
        </w:rPr>
        <w:t xml:space="preserve">akik egyénileg vagy összefogásban segítik </w:t>
      </w:r>
      <w:r w:rsidR="00D612B2">
        <w:rPr>
          <w:sz w:val="26"/>
        </w:rPr>
        <w:t xml:space="preserve">a </w:t>
      </w:r>
      <w:proofErr w:type="spellStart"/>
      <w:r w:rsidR="00D612B2">
        <w:rPr>
          <w:sz w:val="26"/>
        </w:rPr>
        <w:t>közelükben</w:t>
      </w:r>
      <w:proofErr w:type="spellEnd"/>
      <w:r w:rsidR="005B4D7A" w:rsidRPr="00076290">
        <w:rPr>
          <w:sz w:val="26"/>
        </w:rPr>
        <w:t xml:space="preserve"> élő rászorulókat.</w:t>
      </w:r>
    </w:p>
    <w:p w14:paraId="7AE5F322" w14:textId="77777777" w:rsidR="00076290" w:rsidRPr="00076290" w:rsidRDefault="00076290" w:rsidP="007E485D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26"/>
        </w:rPr>
      </w:pPr>
    </w:p>
    <w:p w14:paraId="4A480EF5" w14:textId="30CB1B60" w:rsidR="00730FED" w:rsidRPr="00076290" w:rsidRDefault="00730FED" w:rsidP="007E485D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26"/>
        </w:rPr>
      </w:pPr>
      <w:r w:rsidRPr="00076290">
        <w:rPr>
          <w:sz w:val="26"/>
        </w:rPr>
        <w:t>Kelt Budapesten, 202</w:t>
      </w:r>
      <w:r w:rsidR="005B4D7A" w:rsidRPr="00076290">
        <w:rPr>
          <w:sz w:val="26"/>
        </w:rPr>
        <w:t>5</w:t>
      </w:r>
      <w:r w:rsidRPr="00076290">
        <w:rPr>
          <w:sz w:val="26"/>
        </w:rPr>
        <w:t xml:space="preserve">. november </w:t>
      </w:r>
      <w:r w:rsidR="005B4D7A" w:rsidRPr="00076290">
        <w:rPr>
          <w:sz w:val="26"/>
        </w:rPr>
        <w:t>16</w:t>
      </w:r>
      <w:r w:rsidRPr="00076290">
        <w:rPr>
          <w:sz w:val="26"/>
        </w:rPr>
        <w:t>-</w:t>
      </w:r>
      <w:r w:rsidR="005B4D7A" w:rsidRPr="00076290">
        <w:rPr>
          <w:sz w:val="26"/>
        </w:rPr>
        <w:t>á</w:t>
      </w:r>
      <w:r w:rsidRPr="00076290">
        <w:rPr>
          <w:sz w:val="26"/>
        </w:rPr>
        <w:t>n</w:t>
      </w:r>
    </w:p>
    <w:p w14:paraId="69435075" w14:textId="77777777" w:rsidR="00730FED" w:rsidRPr="006F3C7E" w:rsidRDefault="00730FED" w:rsidP="007E485D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16"/>
          <w:szCs w:val="16"/>
        </w:rPr>
      </w:pPr>
    </w:p>
    <w:p w14:paraId="2A8D668B" w14:textId="2C62CA95" w:rsidR="00B1684C" w:rsidRDefault="00CD4778" w:rsidP="006F3C7E">
      <w:pPr>
        <w:widowControl w:val="0"/>
        <w:tabs>
          <w:tab w:val="center" w:pos="7088"/>
        </w:tabs>
        <w:spacing w:after="60" w:line="264" w:lineRule="auto"/>
        <w:ind w:right="-34" w:firstLine="5103"/>
        <w:jc w:val="both"/>
        <w:rPr>
          <w:sz w:val="26"/>
        </w:rPr>
      </w:pPr>
      <w:r>
        <w:rPr>
          <w:sz w:val="26"/>
        </w:rPr>
        <w:t>a</w:t>
      </w:r>
      <w:r w:rsidR="00730FED" w:rsidRPr="00076290">
        <w:rPr>
          <w:sz w:val="26"/>
        </w:rPr>
        <w:t xml:space="preserve"> Magyar Katolikus Püspöki Konferencia</w:t>
      </w:r>
    </w:p>
    <w:p w14:paraId="43507507" w14:textId="77777777" w:rsidR="006F3C7E" w:rsidRDefault="006F3C7E" w:rsidP="007E485D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26"/>
        </w:rPr>
      </w:pPr>
    </w:p>
    <w:p w14:paraId="7109621F" w14:textId="77777777" w:rsidR="006F3C7E" w:rsidRDefault="006F3C7E" w:rsidP="007E485D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26"/>
        </w:rPr>
      </w:pPr>
    </w:p>
    <w:p w14:paraId="0F7E4F53" w14:textId="0EFE60C5" w:rsidR="006F3C7E" w:rsidRPr="00555730" w:rsidRDefault="006F3C7E" w:rsidP="006F3C7E">
      <w:pPr>
        <w:widowControl w:val="0"/>
        <w:tabs>
          <w:tab w:val="center" w:pos="7088"/>
        </w:tabs>
        <w:ind w:right="-34" w:firstLine="709"/>
        <w:jc w:val="both"/>
        <w:rPr>
          <w:i/>
          <w:iCs/>
          <w:sz w:val="26"/>
        </w:rPr>
      </w:pPr>
      <w:r w:rsidRPr="00555730">
        <w:rPr>
          <w:i/>
          <w:iCs/>
          <w:sz w:val="26"/>
        </w:rPr>
        <w:t xml:space="preserve">Felolvasandó </w:t>
      </w:r>
      <w:r>
        <w:rPr>
          <w:i/>
          <w:iCs/>
          <w:sz w:val="26"/>
        </w:rPr>
        <w:t>az Évközi 33.</w:t>
      </w:r>
      <w:r w:rsidRPr="00555730">
        <w:rPr>
          <w:i/>
          <w:iCs/>
          <w:sz w:val="26"/>
        </w:rPr>
        <w:t xml:space="preserve"> vasárnap minden szentmiséjén</w:t>
      </w:r>
      <w:r w:rsidR="009B649F">
        <w:rPr>
          <w:i/>
          <w:iCs/>
          <w:sz w:val="26"/>
        </w:rPr>
        <w:t xml:space="preserve"> az evangélium után</w:t>
      </w:r>
      <w:r w:rsidRPr="00555730">
        <w:rPr>
          <w:i/>
          <w:iCs/>
          <w:sz w:val="26"/>
        </w:rPr>
        <w:t>.</w:t>
      </w:r>
    </w:p>
    <w:p w14:paraId="07FBED41" w14:textId="77777777" w:rsidR="006F3C7E" w:rsidRPr="00076290" w:rsidRDefault="006F3C7E" w:rsidP="007E485D">
      <w:pPr>
        <w:widowControl w:val="0"/>
        <w:tabs>
          <w:tab w:val="center" w:pos="7088"/>
        </w:tabs>
        <w:spacing w:after="60" w:line="264" w:lineRule="auto"/>
        <w:ind w:right="-34" w:firstLine="709"/>
        <w:jc w:val="both"/>
        <w:rPr>
          <w:sz w:val="26"/>
        </w:rPr>
      </w:pPr>
    </w:p>
    <w:sectPr w:rsidR="006F3C7E" w:rsidRPr="00076290" w:rsidSect="007E485D">
      <w:headerReference w:type="even" r:id="rId9"/>
      <w:pgSz w:w="11900" w:h="16840"/>
      <w:pgMar w:top="1134" w:right="1247" w:bottom="1021" w:left="1247" w:header="737" w:footer="737" w:gutter="0"/>
      <w:cols w:space="7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F9B45" w14:textId="77777777" w:rsidR="00320248" w:rsidRDefault="00320248">
      <w:r>
        <w:separator/>
      </w:r>
    </w:p>
  </w:endnote>
  <w:endnote w:type="continuationSeparator" w:id="0">
    <w:p w14:paraId="38E87DD0" w14:textId="77777777" w:rsidR="00320248" w:rsidRDefault="00320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B4580" w14:textId="77777777" w:rsidR="00320248" w:rsidRDefault="00320248">
      <w:r>
        <w:separator/>
      </w:r>
    </w:p>
  </w:footnote>
  <w:footnote w:type="continuationSeparator" w:id="0">
    <w:p w14:paraId="209313B3" w14:textId="77777777" w:rsidR="00320248" w:rsidRDefault="00320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9F0BE" w14:textId="77777777" w:rsidR="00FB72CF" w:rsidRDefault="00FB72CF">
    <w:pPr>
      <w:pStyle w:val="lfej"/>
      <w:framePr w:w="576" w:wrap="around" w:vAnchor="page" w:hAnchor="page" w:x="5070" w:y="985"/>
      <w:jc w:val="right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585A70E" w14:textId="77777777" w:rsidR="00FB72CF" w:rsidRDefault="00FB72C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A00A4E"/>
    <w:multiLevelType w:val="hybridMultilevel"/>
    <w:tmpl w:val="EEB0672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368487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626"/>
    <w:rsid w:val="00014518"/>
    <w:rsid w:val="00020523"/>
    <w:rsid w:val="00027E32"/>
    <w:rsid w:val="0003408A"/>
    <w:rsid w:val="00035718"/>
    <w:rsid w:val="00037FEA"/>
    <w:rsid w:val="000416C5"/>
    <w:rsid w:val="00046D1D"/>
    <w:rsid w:val="000523A1"/>
    <w:rsid w:val="00054F04"/>
    <w:rsid w:val="00071E72"/>
    <w:rsid w:val="00076290"/>
    <w:rsid w:val="000D268D"/>
    <w:rsid w:val="000F65F4"/>
    <w:rsid w:val="00101615"/>
    <w:rsid w:val="00127751"/>
    <w:rsid w:val="001312AC"/>
    <w:rsid w:val="00150769"/>
    <w:rsid w:val="00154FF0"/>
    <w:rsid w:val="00190C13"/>
    <w:rsid w:val="001A4E1A"/>
    <w:rsid w:val="001A5CF7"/>
    <w:rsid w:val="001C0D28"/>
    <w:rsid w:val="001C6449"/>
    <w:rsid w:val="001D5094"/>
    <w:rsid w:val="001D52AD"/>
    <w:rsid w:val="001E2E06"/>
    <w:rsid w:val="001F2AFC"/>
    <w:rsid w:val="001F3865"/>
    <w:rsid w:val="001F58A1"/>
    <w:rsid w:val="00206B47"/>
    <w:rsid w:val="00221A14"/>
    <w:rsid w:val="00231D83"/>
    <w:rsid w:val="00234E6A"/>
    <w:rsid w:val="0023743C"/>
    <w:rsid w:val="0024029E"/>
    <w:rsid w:val="00245FB5"/>
    <w:rsid w:val="00247D77"/>
    <w:rsid w:val="00253F42"/>
    <w:rsid w:val="00261768"/>
    <w:rsid w:val="00270639"/>
    <w:rsid w:val="00286C11"/>
    <w:rsid w:val="00292F4F"/>
    <w:rsid w:val="00293A05"/>
    <w:rsid w:val="002B4289"/>
    <w:rsid w:val="002D1C5F"/>
    <w:rsid w:val="002D730D"/>
    <w:rsid w:val="002E050A"/>
    <w:rsid w:val="002E09C2"/>
    <w:rsid w:val="00300325"/>
    <w:rsid w:val="003100FF"/>
    <w:rsid w:val="00320248"/>
    <w:rsid w:val="00363AB0"/>
    <w:rsid w:val="00382287"/>
    <w:rsid w:val="00383D58"/>
    <w:rsid w:val="00392E05"/>
    <w:rsid w:val="003E71B1"/>
    <w:rsid w:val="003F0E4D"/>
    <w:rsid w:val="004264E3"/>
    <w:rsid w:val="00430626"/>
    <w:rsid w:val="00437BE3"/>
    <w:rsid w:val="00452D80"/>
    <w:rsid w:val="0045553A"/>
    <w:rsid w:val="0045743E"/>
    <w:rsid w:val="00457942"/>
    <w:rsid w:val="004623CA"/>
    <w:rsid w:val="00463675"/>
    <w:rsid w:val="004936DC"/>
    <w:rsid w:val="004C50F1"/>
    <w:rsid w:val="004D62A0"/>
    <w:rsid w:val="00503C95"/>
    <w:rsid w:val="00510F00"/>
    <w:rsid w:val="00520A9A"/>
    <w:rsid w:val="00547B06"/>
    <w:rsid w:val="00556EA6"/>
    <w:rsid w:val="00561D8C"/>
    <w:rsid w:val="00564291"/>
    <w:rsid w:val="00565000"/>
    <w:rsid w:val="005815EE"/>
    <w:rsid w:val="00596EF8"/>
    <w:rsid w:val="005B4D7A"/>
    <w:rsid w:val="005C4789"/>
    <w:rsid w:val="005D75DF"/>
    <w:rsid w:val="00613474"/>
    <w:rsid w:val="006268AB"/>
    <w:rsid w:val="006410D6"/>
    <w:rsid w:val="0064125D"/>
    <w:rsid w:val="00652AA5"/>
    <w:rsid w:val="006530E9"/>
    <w:rsid w:val="00662376"/>
    <w:rsid w:val="00663CEE"/>
    <w:rsid w:val="00667F85"/>
    <w:rsid w:val="006B37C2"/>
    <w:rsid w:val="006C54E5"/>
    <w:rsid w:val="006D01DF"/>
    <w:rsid w:val="006D59F8"/>
    <w:rsid w:val="006F1D60"/>
    <w:rsid w:val="006F3C7E"/>
    <w:rsid w:val="0070092D"/>
    <w:rsid w:val="007108CB"/>
    <w:rsid w:val="0071141F"/>
    <w:rsid w:val="007163A5"/>
    <w:rsid w:val="00730FED"/>
    <w:rsid w:val="0073145D"/>
    <w:rsid w:val="00736C85"/>
    <w:rsid w:val="00744CF1"/>
    <w:rsid w:val="007479D5"/>
    <w:rsid w:val="00791972"/>
    <w:rsid w:val="00793834"/>
    <w:rsid w:val="00795D65"/>
    <w:rsid w:val="007C29A0"/>
    <w:rsid w:val="007D27AB"/>
    <w:rsid w:val="007E485D"/>
    <w:rsid w:val="00844CB5"/>
    <w:rsid w:val="00856ACF"/>
    <w:rsid w:val="00870538"/>
    <w:rsid w:val="0088024B"/>
    <w:rsid w:val="00884B64"/>
    <w:rsid w:val="008C7946"/>
    <w:rsid w:val="008D6264"/>
    <w:rsid w:val="008E2066"/>
    <w:rsid w:val="008E24DC"/>
    <w:rsid w:val="00916654"/>
    <w:rsid w:val="00933EB5"/>
    <w:rsid w:val="00957AC3"/>
    <w:rsid w:val="00971DE7"/>
    <w:rsid w:val="009B1E6E"/>
    <w:rsid w:val="009B2A20"/>
    <w:rsid w:val="009B60DC"/>
    <w:rsid w:val="009B649F"/>
    <w:rsid w:val="009B7DCF"/>
    <w:rsid w:val="009E456B"/>
    <w:rsid w:val="009E74A6"/>
    <w:rsid w:val="00A23F4D"/>
    <w:rsid w:val="00A26503"/>
    <w:rsid w:val="00A32172"/>
    <w:rsid w:val="00A36D8F"/>
    <w:rsid w:val="00A45437"/>
    <w:rsid w:val="00A65467"/>
    <w:rsid w:val="00A90010"/>
    <w:rsid w:val="00A92CC9"/>
    <w:rsid w:val="00AA1D27"/>
    <w:rsid w:val="00AB4DD2"/>
    <w:rsid w:val="00AC64DD"/>
    <w:rsid w:val="00AD687F"/>
    <w:rsid w:val="00AE055B"/>
    <w:rsid w:val="00B1684C"/>
    <w:rsid w:val="00B3571E"/>
    <w:rsid w:val="00B435FA"/>
    <w:rsid w:val="00B55252"/>
    <w:rsid w:val="00B92649"/>
    <w:rsid w:val="00B93301"/>
    <w:rsid w:val="00BB0A23"/>
    <w:rsid w:val="00BB6960"/>
    <w:rsid w:val="00C11D0E"/>
    <w:rsid w:val="00C15262"/>
    <w:rsid w:val="00C2723E"/>
    <w:rsid w:val="00C711AC"/>
    <w:rsid w:val="00C84ECE"/>
    <w:rsid w:val="00CD4778"/>
    <w:rsid w:val="00CF7DB4"/>
    <w:rsid w:val="00D251AD"/>
    <w:rsid w:val="00D36F34"/>
    <w:rsid w:val="00D36FEF"/>
    <w:rsid w:val="00D374D9"/>
    <w:rsid w:val="00D45B1F"/>
    <w:rsid w:val="00D477A9"/>
    <w:rsid w:val="00D612B2"/>
    <w:rsid w:val="00D73806"/>
    <w:rsid w:val="00D94202"/>
    <w:rsid w:val="00D954EA"/>
    <w:rsid w:val="00DF081E"/>
    <w:rsid w:val="00DF3CE0"/>
    <w:rsid w:val="00E54EE7"/>
    <w:rsid w:val="00E72A00"/>
    <w:rsid w:val="00E76D88"/>
    <w:rsid w:val="00E97F9F"/>
    <w:rsid w:val="00EE4061"/>
    <w:rsid w:val="00EF2A56"/>
    <w:rsid w:val="00EF33FC"/>
    <w:rsid w:val="00EF4B65"/>
    <w:rsid w:val="00EF67D5"/>
    <w:rsid w:val="00F009DF"/>
    <w:rsid w:val="00F060D9"/>
    <w:rsid w:val="00F3401A"/>
    <w:rsid w:val="00F71FC8"/>
    <w:rsid w:val="00F74E10"/>
    <w:rsid w:val="00F80586"/>
    <w:rsid w:val="00FB72CF"/>
    <w:rsid w:val="00FD3546"/>
    <w:rsid w:val="00FD3B16"/>
    <w:rsid w:val="00FE2AE1"/>
    <w:rsid w:val="00FE60D3"/>
    <w:rsid w:val="00FF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2A07D5"/>
  <w15:docId w15:val="{6E8F0E48-9877-4EC2-A079-81F2AAAA6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widowControl w:val="0"/>
      <w:ind w:right="11"/>
      <w:jc w:val="both"/>
      <w:outlineLvl w:val="0"/>
    </w:pPr>
    <w:rPr>
      <w:rFonts w:ascii="Times" w:hAnsi="Times"/>
      <w:b/>
      <w:bCs/>
      <w:caps/>
      <w:sz w:val="26"/>
      <w:szCs w:val="20"/>
      <w:u w:val="single"/>
    </w:rPr>
  </w:style>
  <w:style w:type="paragraph" w:styleId="Cmsor2">
    <w:name w:val="heading 2"/>
    <w:basedOn w:val="Norml"/>
    <w:next w:val="Norml"/>
    <w:qFormat/>
    <w:pPr>
      <w:keepNext/>
      <w:widowControl w:val="0"/>
      <w:tabs>
        <w:tab w:val="center" w:pos="2977"/>
      </w:tabs>
      <w:ind w:right="-36"/>
      <w:jc w:val="both"/>
      <w:outlineLvl w:val="1"/>
    </w:pPr>
    <w:rPr>
      <w:b/>
      <w:caps/>
      <w:sz w:val="1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pPr>
      <w:tabs>
        <w:tab w:val="center" w:pos="4320"/>
        <w:tab w:val="right" w:pos="8640"/>
      </w:tabs>
    </w:pPr>
    <w:rPr>
      <w:rFonts w:ascii="Times" w:hAnsi="Times"/>
      <w:sz w:val="28"/>
      <w:szCs w:val="20"/>
      <w:lang w:val="en-GB"/>
    </w:rPr>
  </w:style>
  <w:style w:type="character" w:styleId="Oldalszm">
    <w:name w:val="page number"/>
    <w:basedOn w:val="Bekezdsalapbettpusa"/>
  </w:style>
  <w:style w:type="paragraph" w:styleId="Szvegtrzs">
    <w:name w:val="Body Text"/>
    <w:basedOn w:val="Norml"/>
    <w:pPr>
      <w:widowControl w:val="0"/>
      <w:ind w:right="4925"/>
      <w:jc w:val="center"/>
    </w:pPr>
    <w:rPr>
      <w:rFonts w:ascii="Times" w:hAnsi="Times"/>
      <w:b/>
      <w:sz w:val="18"/>
      <w:szCs w:val="20"/>
      <w:lang w:val="en-GB"/>
    </w:rPr>
  </w:style>
  <w:style w:type="paragraph" w:styleId="Listaszerbekezds">
    <w:name w:val="List Paragraph"/>
    <w:basedOn w:val="Norml"/>
    <w:uiPriority w:val="34"/>
    <w:qFormat/>
    <w:rsid w:val="007D27AB"/>
    <w:pPr>
      <w:ind w:left="720"/>
      <w:contextualSpacing/>
    </w:pPr>
  </w:style>
  <w:style w:type="paragraph" w:styleId="Vltozat">
    <w:name w:val="Revision"/>
    <w:hidden/>
    <w:uiPriority w:val="99"/>
    <w:semiHidden/>
    <w:rsid w:val="00A36D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tka\Desktop\Veres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268DA-0A16-4A5B-BDDC-9C69E1408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Veres</Template>
  <TotalTime>0</TotalTime>
  <Pages>2</Pages>
  <Words>777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MKPK</Company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Jutka</dc:creator>
  <cp:keywords/>
  <dc:description/>
  <cp:lastModifiedBy>O365 felhasználó</cp:lastModifiedBy>
  <cp:revision>2</cp:revision>
  <cp:lastPrinted>2008-03-03T08:46:00Z</cp:lastPrinted>
  <dcterms:created xsi:type="dcterms:W3CDTF">2025-11-15T10:56:00Z</dcterms:created>
  <dcterms:modified xsi:type="dcterms:W3CDTF">2025-11-15T10:56:00Z</dcterms:modified>
</cp:coreProperties>
</file>